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9" w:type="dxa"/>
        <w:jc w:val="center"/>
        <w:tblLook w:val="00A0"/>
      </w:tblPr>
      <w:tblGrid>
        <w:gridCol w:w="4338"/>
        <w:gridCol w:w="5971"/>
      </w:tblGrid>
      <w:tr w:rsidR="00FC0375" w:rsidRPr="00E9330D" w:rsidTr="002D7125">
        <w:trPr>
          <w:trHeight w:val="1977"/>
          <w:jc w:val="center"/>
        </w:trPr>
        <w:tc>
          <w:tcPr>
            <w:tcW w:w="4338" w:type="dxa"/>
          </w:tcPr>
          <w:p w:rsidR="00FC0375" w:rsidRPr="00E9330D" w:rsidRDefault="00FC0375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0375" w:rsidRPr="00E9330D" w:rsidRDefault="00FC0375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0375" w:rsidRPr="00E9330D" w:rsidRDefault="00FC0375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0375" w:rsidRPr="00E9330D" w:rsidRDefault="00FC0375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60.75pt;margin-top:3.05pt;width:78pt;height:0;z-index:251658240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</w:pict>
            </w:r>
          </w:p>
          <w:p w:rsidR="00FC0375" w:rsidRPr="00E9330D" w:rsidRDefault="00FC0375">
            <w:pPr>
              <w:spacing w:line="2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Số:  </w:t>
            </w:r>
            <w:r w:rsidRPr="00E9330D">
              <w:rPr>
                <w:sz w:val="26"/>
                <w:szCs w:val="26"/>
              </w:rPr>
              <w:t xml:space="preserve"> /BC-LTT </w:t>
            </w:r>
          </w:p>
        </w:tc>
        <w:tc>
          <w:tcPr>
            <w:tcW w:w="5971" w:type="dxa"/>
          </w:tcPr>
          <w:p w:rsidR="00FC0375" w:rsidRPr="00E9330D" w:rsidRDefault="00FC0375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0375" w:rsidRPr="00E9330D" w:rsidRDefault="00FC0375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0375" w:rsidRPr="00E9330D" w:rsidRDefault="00FC0375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w:pict>
                <v:shape id="Straight Arrow Connector 1" o:spid="_x0000_s1027" type="#_x0000_t32" style="position:absolute;left:0;text-align:left;margin-left:63pt;margin-top:1.9pt;width:163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</w:pict>
            </w:r>
          </w:p>
          <w:p w:rsidR="00FC0375" w:rsidRPr="00E9330D" w:rsidRDefault="00FC0375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0375" w:rsidRPr="00E9330D" w:rsidRDefault="00FC0375" w:rsidP="00886996">
            <w:pPr>
              <w:spacing w:line="23" w:lineRule="atLeast"/>
              <w:jc w:val="right"/>
              <w:rPr>
                <w:b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Thành phố Hồ Chí Minh, ngày 27</w:t>
            </w:r>
            <w:r w:rsidRPr="00E9330D">
              <w:rPr>
                <w:i/>
                <w:iCs/>
                <w:sz w:val="26"/>
                <w:szCs w:val="26"/>
              </w:rPr>
              <w:t xml:space="preserve"> tháng </w:t>
            </w:r>
            <w:r>
              <w:rPr>
                <w:i/>
                <w:iCs/>
                <w:sz w:val="26"/>
                <w:szCs w:val="26"/>
              </w:rPr>
              <w:t>05</w:t>
            </w:r>
            <w:r w:rsidRPr="00E9330D">
              <w:rPr>
                <w:i/>
                <w:iCs/>
                <w:sz w:val="26"/>
                <w:szCs w:val="26"/>
              </w:rPr>
              <w:t xml:space="preserve">  năm 2016</w:t>
            </w:r>
          </w:p>
        </w:tc>
      </w:tr>
    </w:tbl>
    <w:p w:rsidR="00FC0375" w:rsidRPr="007A19F8" w:rsidRDefault="00FC0375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0375" w:rsidRDefault="00FC0375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0375" w:rsidRPr="002D7125" w:rsidRDefault="00FC0375" w:rsidP="00C23685">
      <w:pPr>
        <w:jc w:val="center"/>
        <w:rPr>
          <w:i/>
          <w:sz w:val="28"/>
          <w:szCs w:val="28"/>
        </w:rPr>
      </w:pPr>
      <w:r>
        <w:rPr>
          <w:noProof/>
        </w:rPr>
        <w:pict>
          <v:shape id="AutoShape 8" o:spid="_x0000_s1028" type="#_x0000_t32" style="position:absolute;left:0;text-align:left;margin-left:170.5pt;margin-top:4.95pt;width:112.1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</w:pict>
      </w:r>
    </w:p>
    <w:p w:rsidR="00FC0375" w:rsidRDefault="00FC0375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0375" w:rsidRDefault="00FC0375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Nay Đội công tác </w:t>
      </w:r>
      <w:r w:rsidRPr="00886996">
        <w:rPr>
          <w:sz w:val="28"/>
          <w:szCs w:val="28"/>
        </w:rPr>
        <w:t>vệ sinh, an toàn lao động, phòng cháy chữa cháy</w:t>
      </w:r>
      <w:r>
        <w:rPr>
          <w:sz w:val="28"/>
          <w:szCs w:val="28"/>
        </w:rPr>
        <w:t xml:space="preserve"> kính báo cáo Ban Giám hiệu sau khi đã kiểm tra tại các khu vực như sau:</w:t>
      </w:r>
    </w:p>
    <w:p w:rsidR="00FC0375" w:rsidRPr="00B43518" w:rsidRDefault="00FC0375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0375" w:rsidRPr="0082135E" w:rsidRDefault="00FC0375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0375" w:rsidRPr="006C3173" w:rsidRDefault="00FC0375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Khu HC-TC: </w:t>
      </w:r>
    </w:p>
    <w:p w:rsidR="00FC0375" w:rsidRDefault="00FC0375" w:rsidP="00C0657F">
      <w:pPr>
        <w:pStyle w:val="ListParagraph"/>
        <w:jc w:val="both"/>
        <w:rPr>
          <w:color w:val="000000"/>
          <w:sz w:val="26"/>
        </w:rPr>
      </w:pPr>
      <w:r>
        <w:rPr>
          <w:sz w:val="26"/>
        </w:rPr>
        <w:t xml:space="preserve">- </w:t>
      </w:r>
      <w:r w:rsidRPr="008623AF">
        <w:rPr>
          <w:sz w:val="26"/>
        </w:rPr>
        <w:t xml:space="preserve">Vệ sinh sạch sẽ, nhà vệ </w:t>
      </w:r>
      <w:r w:rsidRPr="00746D0D">
        <w:rPr>
          <w:color w:val="FF0000"/>
          <w:sz w:val="26"/>
        </w:rPr>
        <w:t xml:space="preserve">sinh </w:t>
      </w:r>
      <w:r w:rsidRPr="008623AF">
        <w:rPr>
          <w:sz w:val="26"/>
        </w:rPr>
        <w:t>sạch không hôi.</w:t>
      </w:r>
    </w:p>
    <w:p w:rsidR="00FC0375" w:rsidRPr="006C3173" w:rsidRDefault="00FC0375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>* Khoa Cơ Khí: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sạch.</w:t>
      </w:r>
    </w:p>
    <w:p w:rsidR="00FC0375" w:rsidRPr="00746D0D" w:rsidRDefault="00FC0375" w:rsidP="00C0657F">
      <w:pPr>
        <w:ind w:firstLine="709"/>
        <w:jc w:val="both"/>
        <w:rPr>
          <w:color w:val="FF0000"/>
          <w:sz w:val="26"/>
        </w:rPr>
      </w:pPr>
      <w:r w:rsidRPr="008623AF">
        <w:rPr>
          <w:sz w:val="26"/>
        </w:rPr>
        <w:t>- Có 02 nhà vệ</w:t>
      </w:r>
      <w:r>
        <w:rPr>
          <w:sz w:val="26"/>
        </w:rPr>
        <w:t xml:space="preserve"> sinh</w:t>
      </w:r>
      <w:r w:rsidRPr="008623AF">
        <w:rPr>
          <w:sz w:val="26"/>
        </w:rPr>
        <w:t xml:space="preserve">, nhà vệ sinh trong </w:t>
      </w:r>
      <w:r w:rsidRPr="00BC5E52">
        <w:rPr>
          <w:color w:val="FF0000"/>
          <w:sz w:val="26"/>
          <w:highlight w:val="yellow"/>
        </w:rPr>
        <w:t>văn phòng khoa sạch</w:t>
      </w:r>
      <w:r w:rsidRPr="00BC5E52">
        <w:rPr>
          <w:sz w:val="26"/>
          <w:highlight w:val="yellow"/>
        </w:rPr>
        <w:t xml:space="preserve">, </w:t>
      </w:r>
      <w:r w:rsidRPr="00BC5E52">
        <w:rPr>
          <w:color w:val="FF0000"/>
          <w:sz w:val="26"/>
          <w:highlight w:val="yellow"/>
        </w:rPr>
        <w:t>nhà vệ sinh trong xưởng  rất dơ.</w:t>
      </w:r>
    </w:p>
    <w:p w:rsidR="00FC0375" w:rsidRPr="006C3173" w:rsidRDefault="00FC0375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Khoa Động Lực: 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Khu ký túc xá  vệ sinh chưa tốt, sinh viên còn hút thuốc lá trong phòng, phía sau đồ phơi lộn xộn, có mùi ẩm mốc. 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>- Có 24 phòng vệ sinh khép kín trong mỗi phòng, vệ sinh sạch.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>- Có 01 nhà vệ sinh nam phí dưới vệ sinh sạch.</w:t>
      </w:r>
    </w:p>
    <w:p w:rsidR="00FC0375" w:rsidRPr="006C3173" w:rsidRDefault="00FC0375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Phía sau thư viện: 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Vệ sinh sạch, </w:t>
      </w:r>
      <w:r w:rsidRPr="00BC5E52">
        <w:rPr>
          <w:color w:val="FF0000"/>
          <w:sz w:val="26"/>
          <w:highlight w:val="yellow"/>
        </w:rPr>
        <w:t>bàn ghế còn để nhiều</w:t>
      </w:r>
      <w:r w:rsidRPr="00BC5E52">
        <w:rPr>
          <w:sz w:val="26"/>
          <w:highlight w:val="yellow"/>
        </w:rPr>
        <w:t xml:space="preserve">. </w:t>
      </w:r>
      <w:r w:rsidRPr="00BC5E52">
        <w:rPr>
          <w:color w:val="FF0000"/>
          <w:sz w:val="26"/>
          <w:highlight w:val="yellow"/>
        </w:rPr>
        <w:t>mùa mưa?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r w:rsidRPr="00BC5E52">
        <w:rPr>
          <w:sz w:val="26"/>
          <w:highlight w:val="yellow"/>
        </w:rPr>
        <w:t xml:space="preserve">Có 02 nhà vệ sinh </w:t>
      </w:r>
      <w:r w:rsidRPr="00BC5E52">
        <w:rPr>
          <w:color w:val="FF0000"/>
          <w:sz w:val="26"/>
          <w:highlight w:val="yellow"/>
        </w:rPr>
        <w:t>phía sau hội trường vệ sinh chưa sạch</w:t>
      </w:r>
      <w:r w:rsidRPr="008623AF">
        <w:rPr>
          <w:sz w:val="26"/>
        </w:rPr>
        <w:t>, còn nhiều tàn thuốc lá.</w:t>
      </w:r>
    </w:p>
    <w:p w:rsidR="00FC0375" w:rsidRPr="006C3173" w:rsidRDefault="00FC0375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>* Khoa G, H:</w:t>
      </w:r>
    </w:p>
    <w:p w:rsidR="00FC0375" w:rsidRPr="008623AF" w:rsidRDefault="00FC0375" w:rsidP="00C0657F">
      <w:pPr>
        <w:ind w:firstLine="709"/>
        <w:jc w:val="both"/>
        <w:rPr>
          <w:color w:val="000000"/>
          <w:sz w:val="26"/>
        </w:rPr>
      </w:pPr>
      <w:r w:rsidRPr="008623AF">
        <w:rPr>
          <w:sz w:val="26"/>
        </w:rPr>
        <w:t>-</w:t>
      </w:r>
      <w:r>
        <w:rPr>
          <w:sz w:val="26"/>
        </w:rPr>
        <w:t xml:space="preserve"> </w:t>
      </w:r>
      <w:r w:rsidRPr="008623AF">
        <w:rPr>
          <w:sz w:val="26"/>
        </w:rPr>
        <w:t>Vệ sinh sạch sẽ, nhà vệ sinh không hôi.</w:t>
      </w:r>
    </w:p>
    <w:p w:rsidR="00FC0375" w:rsidRPr="006C3173" w:rsidRDefault="00FC0375" w:rsidP="00C0657F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>* Khoa CNTT: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>-  Toàn khoa vệ sinh sạch.</w:t>
      </w:r>
    </w:p>
    <w:p w:rsidR="00FC0375" w:rsidRPr="008623AF" w:rsidRDefault="00FC0375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Có 02 nhà vệ sinh, 01 nam, 01 nữ vệ sinh sạch, </w:t>
      </w:r>
      <w:r w:rsidRPr="00BC5E52">
        <w:rPr>
          <w:sz w:val="26"/>
          <w:highlight w:val="yellow"/>
        </w:rPr>
        <w:t xml:space="preserve">có </w:t>
      </w:r>
      <w:r w:rsidRPr="00BC5E52">
        <w:rPr>
          <w:color w:val="FF0000"/>
          <w:sz w:val="26"/>
          <w:highlight w:val="yellow"/>
        </w:rPr>
        <w:t>02 thùng rác không có nắp đậy</w:t>
      </w:r>
      <w:r w:rsidRPr="001C53A8">
        <w:rPr>
          <w:color w:val="FF0000"/>
          <w:sz w:val="26"/>
        </w:rPr>
        <w:t>.</w:t>
      </w:r>
    </w:p>
    <w:p w:rsidR="00FC0375" w:rsidRPr="008623AF" w:rsidRDefault="00FC0375" w:rsidP="00C0657F">
      <w:pPr>
        <w:ind w:firstLine="709"/>
        <w:jc w:val="both"/>
        <w:rPr>
          <w:sz w:val="26"/>
          <w:highlight w:val="yellow"/>
        </w:rPr>
      </w:pPr>
      <w:r w:rsidRPr="008623AF">
        <w:rPr>
          <w:sz w:val="26"/>
        </w:rPr>
        <w:t>- Có 01 nhà vệ sinh trong văn phòng khoa vệ sinh sạch.</w:t>
      </w:r>
    </w:p>
    <w:p w:rsidR="00FC0375" w:rsidRPr="006C3173" w:rsidRDefault="00FC0375" w:rsidP="00C0657F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THPT: </w:t>
      </w:r>
    </w:p>
    <w:p w:rsidR="00FC0375" w:rsidRDefault="00FC0375" w:rsidP="00C0657F">
      <w:pPr>
        <w:tabs>
          <w:tab w:val="left" w:pos="993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sạch sẽ, nhà vệ sinh sạch.</w:t>
      </w:r>
    </w:p>
    <w:p w:rsidR="00FC0375" w:rsidRPr="006C3173" w:rsidRDefault="00FC0375" w:rsidP="00C0657F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Căn tin THPT: </w:t>
      </w:r>
    </w:p>
    <w:p w:rsidR="00FC0375" w:rsidRDefault="00FC0375" w:rsidP="00C0657F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BC5E52">
        <w:rPr>
          <w:color w:val="FF0000"/>
          <w:sz w:val="26"/>
          <w:highlight w:val="yellow"/>
        </w:rPr>
        <w:t>Vệ sinh chưa tốt, mẫu thức ăn tự lưu tại căn tin</w:t>
      </w:r>
      <w:r w:rsidRPr="00BC5E52">
        <w:rPr>
          <w:sz w:val="26"/>
          <w:highlight w:val="yellow"/>
        </w:rPr>
        <w:t>.</w:t>
      </w:r>
      <w:r>
        <w:rPr>
          <w:sz w:val="26"/>
        </w:rPr>
        <w:tab/>
      </w:r>
    </w:p>
    <w:p w:rsidR="00FC0375" w:rsidRDefault="00FC0375" w:rsidP="00C0657F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</w:p>
    <w:p w:rsidR="00FC0375" w:rsidRPr="006C3173" w:rsidRDefault="00FC0375" w:rsidP="00C0657F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>* Căn tin khu C</w:t>
      </w:r>
    </w:p>
    <w:p w:rsidR="00FC0375" w:rsidRPr="0082135E" w:rsidRDefault="00FC0375" w:rsidP="00C0657F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8"/>
          <w:szCs w:val="28"/>
        </w:rPr>
      </w:pPr>
      <w:r>
        <w:rPr>
          <w:sz w:val="26"/>
        </w:rPr>
        <w:t xml:space="preserve">- </w:t>
      </w:r>
      <w:r w:rsidRPr="008623AF">
        <w:rPr>
          <w:sz w:val="26"/>
        </w:rPr>
        <w:t>Vệ sinh tốt, lưu mẫu thức ăn hàng ngày có bộ phận Y Tế ký nhận.</w:t>
      </w:r>
    </w:p>
    <w:p w:rsidR="00FC0375" w:rsidRPr="0082135E" w:rsidRDefault="00FC0375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0375" w:rsidRPr="00FE7F1B" w:rsidRDefault="00FC0375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Về thiết bị máy móc học sinh thực tập</w:t>
      </w:r>
    </w:p>
    <w:p w:rsidR="00FC0375" w:rsidRPr="00FE7F1B" w:rsidRDefault="00FC0375" w:rsidP="00FE7F1B">
      <w:pPr>
        <w:pStyle w:val="ListParagraph"/>
        <w:rPr>
          <w:b/>
          <w:sz w:val="26"/>
        </w:rPr>
      </w:pPr>
      <w:r w:rsidRPr="00FE7F1B">
        <w:rPr>
          <w:b/>
          <w:sz w:val="26"/>
        </w:rPr>
        <w:t xml:space="preserve">* Khoa CN Cơ khí; KTX; Dãy nhà E, F </w:t>
      </w:r>
    </w:p>
    <w:p w:rsidR="00FC0375" w:rsidRPr="009E6617" w:rsidRDefault="00FC0375" w:rsidP="009E6617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r w:rsidRPr="009E6617">
        <w:rPr>
          <w:sz w:val="26"/>
        </w:rPr>
        <w:t>Vệ sinh sạch sẽ</w:t>
      </w:r>
    </w:p>
    <w:p w:rsidR="00FC0375" w:rsidRPr="00FE7F1B" w:rsidRDefault="00FC0375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Về đảm bảo hệ thống thông gió, chiế</w:t>
      </w:r>
      <w:r>
        <w:rPr>
          <w:i/>
          <w:sz w:val="28"/>
          <w:szCs w:val="28"/>
        </w:rPr>
        <w:t xml:space="preserve">u </w:t>
      </w:r>
      <w:r w:rsidRPr="009B1E79">
        <w:rPr>
          <w:i/>
          <w:color w:val="FF0000"/>
          <w:sz w:val="28"/>
          <w:szCs w:val="28"/>
        </w:rPr>
        <w:t>sán</w:t>
      </w:r>
      <w:r w:rsidRPr="00FE7F1B">
        <w:rPr>
          <w:i/>
          <w:sz w:val="28"/>
          <w:szCs w:val="28"/>
        </w:rPr>
        <w:t>g</w:t>
      </w:r>
    </w:p>
    <w:p w:rsidR="00FC0375" w:rsidRPr="004A6D9B" w:rsidRDefault="00FC0375" w:rsidP="009E6617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>* Nhà G Khoa CN Điện – Điện tử, Khoa CN Động lực, Khoa CN Nhiệt lạnh; nhà H Khoa CNTT, Khoa CN May, THPT</w:t>
      </w:r>
    </w:p>
    <w:p w:rsidR="00FC0375" w:rsidRPr="009E6617" w:rsidRDefault="00FC0375" w:rsidP="009E661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6617">
        <w:rPr>
          <w:sz w:val="28"/>
          <w:szCs w:val="28"/>
        </w:rPr>
        <w:t>G1.102 – G1.104 Kính cửa bị hư</w:t>
      </w:r>
    </w:p>
    <w:p w:rsidR="00FC0375" w:rsidRPr="009E6617" w:rsidRDefault="00FC0375" w:rsidP="009E6617">
      <w:pPr>
        <w:ind w:firstLine="709"/>
        <w:rPr>
          <w:b/>
          <w:sz w:val="26"/>
        </w:rPr>
      </w:pPr>
      <w:r w:rsidRPr="009E6617">
        <w:rPr>
          <w:b/>
          <w:sz w:val="26"/>
        </w:rPr>
        <w:t xml:space="preserve">* Khoa CN Cơ khí; KTX; Dãy nhà E, F </w:t>
      </w:r>
    </w:p>
    <w:p w:rsidR="00FC0375" w:rsidRPr="009E6617" w:rsidRDefault="00FC0375" w:rsidP="009E6617">
      <w:pPr>
        <w:ind w:firstLine="709"/>
        <w:rPr>
          <w:sz w:val="28"/>
          <w:szCs w:val="28"/>
        </w:rPr>
      </w:pPr>
      <w:r w:rsidRPr="009E6617">
        <w:rPr>
          <w:sz w:val="28"/>
          <w:szCs w:val="28"/>
        </w:rPr>
        <w:t>Đảm bảo hệ thống thông gió, chiếu sáng</w:t>
      </w:r>
    </w:p>
    <w:p w:rsidR="00FC0375" w:rsidRDefault="00FC0375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 w:rsidRPr="00FE7F1B">
        <w:rPr>
          <w:i/>
          <w:sz w:val="28"/>
          <w:szCs w:val="28"/>
        </w:rPr>
        <w:t>Về trang phục bảo hộ lao động cho giảng viên – giáo viên (GV) và học</w:t>
      </w:r>
      <w:r>
        <w:rPr>
          <w:sz w:val="28"/>
          <w:szCs w:val="28"/>
        </w:rPr>
        <w:t xml:space="preserve"> sinh sinh viên (HSSV)</w:t>
      </w:r>
    </w:p>
    <w:p w:rsidR="00FC0375" w:rsidRPr="0082135E" w:rsidRDefault="00FC0375" w:rsidP="009E6617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Thực hiện đúng qui định về trang phục bảo hộ lao động cho giảng viên – giáo viên (GV) và học sinh sinh viên (HSSV)</w:t>
      </w:r>
    </w:p>
    <w:p w:rsidR="00FC0375" w:rsidRPr="00B43518" w:rsidRDefault="00FC0375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0375" w:rsidRPr="00FE7F1B" w:rsidRDefault="00FC0375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Hệ thống PCCC, các phương tiện chữa cháy tại chỗ</w:t>
      </w:r>
    </w:p>
    <w:p w:rsidR="00FC0375" w:rsidRPr="009E6617" w:rsidRDefault="00FC0375" w:rsidP="009E6617">
      <w:pPr>
        <w:spacing w:before="120" w:after="120"/>
        <w:ind w:firstLine="567"/>
        <w:jc w:val="both"/>
        <w:rPr>
          <w:b/>
          <w:sz w:val="26"/>
        </w:rPr>
      </w:pPr>
      <w:r w:rsidRPr="009E6617">
        <w:rPr>
          <w:b/>
          <w:sz w:val="26"/>
        </w:rPr>
        <w:t xml:space="preserve">* Khoa CN Cơ khí; KTX; Dãy nhà E, F </w:t>
      </w:r>
    </w:p>
    <w:p w:rsidR="00FC0375" w:rsidRDefault="00FC0375" w:rsidP="009E6617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51EB">
        <w:rPr>
          <w:color w:val="FF0000"/>
          <w:sz w:val="28"/>
          <w:szCs w:val="28"/>
          <w:highlight w:val="yellow"/>
        </w:rPr>
        <w:t>Xưởng Phay thiếu hệ thống PCCC</w:t>
      </w:r>
      <w:r w:rsidRPr="008451EB">
        <w:rPr>
          <w:sz w:val="28"/>
          <w:szCs w:val="28"/>
          <w:highlight w:val="yellow"/>
        </w:rPr>
        <w:t>,</w:t>
      </w:r>
      <w:r>
        <w:rPr>
          <w:sz w:val="28"/>
          <w:szCs w:val="28"/>
        </w:rPr>
        <w:t xml:space="preserve"> các phương tiện chữa cháy tại chỗ</w:t>
      </w:r>
    </w:p>
    <w:p w:rsidR="00FC0375" w:rsidRDefault="00FC0375" w:rsidP="009E6617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Xưởng Nguội</w:t>
      </w:r>
      <w:r w:rsidRPr="008451EB">
        <w:rPr>
          <w:sz w:val="28"/>
          <w:szCs w:val="28"/>
          <w:highlight w:val="yellow"/>
        </w:rPr>
        <w:t xml:space="preserve">, </w:t>
      </w:r>
      <w:r w:rsidRPr="008451EB">
        <w:rPr>
          <w:color w:val="FF0000"/>
          <w:sz w:val="28"/>
          <w:szCs w:val="28"/>
          <w:highlight w:val="yellow"/>
        </w:rPr>
        <w:t>Hàn thiếu hệ thống PCCC</w:t>
      </w:r>
      <w:r>
        <w:rPr>
          <w:sz w:val="28"/>
          <w:szCs w:val="28"/>
        </w:rPr>
        <w:t>, các phương tiện chữa cháy tại chỗ</w:t>
      </w:r>
    </w:p>
    <w:p w:rsidR="00FC0375" w:rsidRPr="00530E4C" w:rsidRDefault="00FC0375" w:rsidP="009E6617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Trang bị các bình chữa cháy tại chỗ cho các xưởng và khu ký túc xá gồm các bình CO</w:t>
      </w:r>
      <w:r w:rsidRPr="00C05DA9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vá bình bột.</w:t>
      </w:r>
    </w:p>
    <w:p w:rsidR="00FC0375" w:rsidRPr="00FE7F1B" w:rsidRDefault="00FC0375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Các tiêu lệnh PCCC, quy định PCCC, bảng biểu</w:t>
      </w:r>
    </w:p>
    <w:p w:rsidR="00FC0375" w:rsidRPr="009E6617" w:rsidRDefault="00FC0375" w:rsidP="009E6617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6617">
        <w:rPr>
          <w:sz w:val="28"/>
          <w:szCs w:val="28"/>
        </w:rPr>
        <w:t xml:space="preserve">Các tiêu lệnh </w:t>
      </w:r>
      <w:r w:rsidRPr="008451EB">
        <w:rPr>
          <w:color w:val="FF0000"/>
          <w:sz w:val="28"/>
          <w:szCs w:val="28"/>
          <w:highlight w:val="yellow"/>
        </w:rPr>
        <w:t>PCCC ở nhà G đã củ và bị phủ sơn nên nhìn không rỏ.</w:t>
      </w:r>
    </w:p>
    <w:p w:rsidR="00FC0375" w:rsidRPr="009E6617" w:rsidRDefault="00FC0375" w:rsidP="009E6617">
      <w:pPr>
        <w:pStyle w:val="ListParagraph"/>
        <w:spacing w:before="120" w:after="120"/>
        <w:ind w:left="1440" w:hanging="873"/>
        <w:rPr>
          <w:b/>
          <w:sz w:val="28"/>
          <w:szCs w:val="28"/>
        </w:rPr>
      </w:pPr>
      <w:r w:rsidRPr="009E6617">
        <w:rPr>
          <w:b/>
          <w:sz w:val="26"/>
        </w:rPr>
        <w:t>* Khoa CN Cơ khí; KTX; Dãy nhà E, F</w:t>
      </w:r>
    </w:p>
    <w:p w:rsidR="00FC0375" w:rsidRPr="008451EB" w:rsidRDefault="00FC0375" w:rsidP="009E6617">
      <w:pPr>
        <w:pStyle w:val="ListParagraph"/>
        <w:spacing w:before="120" w:after="120"/>
        <w:ind w:left="1440" w:hanging="873"/>
        <w:rPr>
          <w:color w:val="FF0000"/>
          <w:sz w:val="28"/>
          <w:szCs w:val="28"/>
          <w:highlight w:val="yellow"/>
        </w:rPr>
      </w:pPr>
      <w:r w:rsidRPr="008451EB">
        <w:rPr>
          <w:color w:val="FF0000"/>
          <w:sz w:val="28"/>
          <w:szCs w:val="28"/>
          <w:highlight w:val="yellow"/>
        </w:rPr>
        <w:t>- Xưởng CNC-CB thiếu tiêu lệnh PCCC, quy định PCCC</w:t>
      </w:r>
    </w:p>
    <w:p w:rsidR="00FC0375" w:rsidRPr="008451EB" w:rsidRDefault="00FC0375" w:rsidP="009E6617">
      <w:pPr>
        <w:pStyle w:val="ListParagraph"/>
        <w:spacing w:before="120" w:after="120"/>
        <w:ind w:left="1440" w:hanging="873"/>
        <w:rPr>
          <w:color w:val="FF0000"/>
          <w:sz w:val="28"/>
          <w:szCs w:val="28"/>
          <w:highlight w:val="yellow"/>
        </w:rPr>
      </w:pPr>
      <w:r w:rsidRPr="008451EB">
        <w:rPr>
          <w:color w:val="FF0000"/>
          <w:sz w:val="28"/>
          <w:szCs w:val="28"/>
          <w:highlight w:val="yellow"/>
        </w:rPr>
        <w:t>- Xưởng Nguội thiếu tiêu lệnh PCCC</w:t>
      </w:r>
    </w:p>
    <w:p w:rsidR="00FC0375" w:rsidRPr="008451EB" w:rsidRDefault="00FC0375" w:rsidP="009E6617">
      <w:pPr>
        <w:pStyle w:val="ListParagraph"/>
        <w:spacing w:before="120" w:after="120"/>
        <w:ind w:left="1440" w:hanging="873"/>
        <w:rPr>
          <w:color w:val="FF0000"/>
          <w:sz w:val="28"/>
          <w:szCs w:val="28"/>
          <w:highlight w:val="yellow"/>
        </w:rPr>
      </w:pPr>
      <w:r w:rsidRPr="008451EB">
        <w:rPr>
          <w:color w:val="FF0000"/>
          <w:sz w:val="28"/>
          <w:szCs w:val="28"/>
          <w:highlight w:val="yellow"/>
        </w:rPr>
        <w:t>- Xưởng Hàn thiếu tiêu lệnh PCCC, quy định PCCC</w:t>
      </w:r>
    </w:p>
    <w:p w:rsidR="00FC0375" w:rsidRPr="008451EB" w:rsidRDefault="00FC0375" w:rsidP="009E6617">
      <w:pPr>
        <w:pStyle w:val="ListParagraph"/>
        <w:spacing w:before="120" w:after="120"/>
        <w:ind w:left="1440" w:hanging="873"/>
        <w:rPr>
          <w:color w:val="FF0000"/>
          <w:sz w:val="28"/>
          <w:szCs w:val="28"/>
          <w:highlight w:val="yellow"/>
        </w:rPr>
      </w:pPr>
      <w:r w:rsidRPr="008451EB">
        <w:rPr>
          <w:color w:val="FF0000"/>
          <w:sz w:val="28"/>
          <w:szCs w:val="28"/>
          <w:highlight w:val="yellow"/>
        </w:rPr>
        <w:t>- Văn phòng khoa, Xưởng Cơ điện thiếu tiêu lệnh PCCC, quy định PCCC</w:t>
      </w:r>
    </w:p>
    <w:p w:rsidR="00FC0375" w:rsidRDefault="00FC0375" w:rsidP="007A51EE">
      <w:pPr>
        <w:pStyle w:val="ListParagraph"/>
        <w:tabs>
          <w:tab w:val="left" w:pos="0"/>
        </w:tabs>
        <w:spacing w:before="120" w:after="120"/>
        <w:ind w:left="0"/>
        <w:jc w:val="both"/>
        <w:rPr>
          <w:sz w:val="28"/>
          <w:szCs w:val="28"/>
        </w:rPr>
      </w:pPr>
      <w:r>
        <w:rPr>
          <w:color w:val="FF0000"/>
          <w:sz w:val="28"/>
          <w:szCs w:val="28"/>
          <w:highlight w:val="yellow"/>
        </w:rPr>
        <w:t xml:space="preserve"> </w:t>
      </w:r>
      <w:r>
        <w:rPr>
          <w:color w:val="FF0000"/>
          <w:sz w:val="28"/>
          <w:szCs w:val="28"/>
          <w:highlight w:val="yellow"/>
        </w:rPr>
        <w:tab/>
        <w:t xml:space="preserve">- </w:t>
      </w:r>
      <w:r w:rsidRPr="008451EB">
        <w:rPr>
          <w:color w:val="FF0000"/>
          <w:sz w:val="28"/>
          <w:szCs w:val="28"/>
          <w:highlight w:val="yellow"/>
        </w:rPr>
        <w:t>Các bảng tiêu lệnh PCCC đã cũ và còn thiếu ở một số khu vực, cần thay mới</w:t>
      </w:r>
      <w:r>
        <w:rPr>
          <w:sz w:val="28"/>
          <w:szCs w:val="28"/>
        </w:rPr>
        <w:t>.</w:t>
      </w:r>
    </w:p>
    <w:p w:rsidR="00FC0375" w:rsidRPr="00FE7F1B" w:rsidRDefault="00FC0375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r w:rsidRPr="00FE7F1B">
        <w:rPr>
          <w:i/>
          <w:sz w:val="28"/>
          <w:szCs w:val="28"/>
        </w:rPr>
        <w:t>Hệ thống chống sét hiện có tại khu vực phân công quản lý</w:t>
      </w:r>
    </w:p>
    <w:p w:rsidR="00FC0375" w:rsidRPr="004A6D9B" w:rsidRDefault="00FC0375" w:rsidP="004A6D9B">
      <w:pPr>
        <w:spacing w:before="120" w:after="120"/>
        <w:ind w:firstLine="567"/>
        <w:rPr>
          <w:b/>
          <w:sz w:val="28"/>
          <w:szCs w:val="28"/>
        </w:rPr>
      </w:pPr>
      <w:r w:rsidRPr="004A6D9B">
        <w:rPr>
          <w:b/>
          <w:sz w:val="26"/>
        </w:rPr>
        <w:t>* Khoa CN Cơ khí; KTX; Dãy nhà E, F</w:t>
      </w:r>
    </w:p>
    <w:p w:rsidR="00FC0375" w:rsidRDefault="00FC0375" w:rsidP="004A6D9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0375" w:rsidRPr="00530E4C" w:rsidRDefault="00FC0375" w:rsidP="004A6D9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Hệ thống chống sét hiện có tại khu vực vẫn còn tốt.</w:t>
      </w:r>
    </w:p>
    <w:p w:rsidR="00FC0375" w:rsidRDefault="00FC0375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0375" w:rsidRPr="00FE7F1B" w:rsidRDefault="00FC0375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FE7F1B">
        <w:rPr>
          <w:b/>
          <w:sz w:val="28"/>
          <w:szCs w:val="28"/>
        </w:rPr>
        <w:t>Những ý kiến khác phát sinh khi kiểm tra</w:t>
      </w:r>
    </w:p>
    <w:p w:rsidR="00FC0375" w:rsidRDefault="00FC0375" w:rsidP="0056302D">
      <w:pPr>
        <w:numPr>
          <w:ilvl w:val="1"/>
          <w:numId w:val="23"/>
        </w:num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4A6D9B">
        <w:rPr>
          <w:sz w:val="28"/>
          <w:szCs w:val="28"/>
        </w:rPr>
        <w:t>Những phòng thực tập ở mỗi tầng, thì mỗi phòng có bảng tiêu lệnh PCCC</w:t>
      </w:r>
    </w:p>
    <w:p w:rsidR="00FC0375" w:rsidRPr="004A6D9B" w:rsidRDefault="00FC0375" w:rsidP="0056302D">
      <w:pPr>
        <w:tabs>
          <w:tab w:val="left" w:pos="993"/>
        </w:tabs>
        <w:spacing w:before="120" w:after="120"/>
        <w:ind w:left="1080"/>
        <w:jc w:val="both"/>
        <w:rPr>
          <w:sz w:val="28"/>
          <w:szCs w:val="28"/>
        </w:rPr>
      </w:pPr>
    </w:p>
    <w:p w:rsidR="00FC0375" w:rsidRPr="00FE7F1B" w:rsidRDefault="00FC0375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FE7F1B">
        <w:rPr>
          <w:b/>
          <w:sz w:val="28"/>
          <w:szCs w:val="28"/>
        </w:rPr>
        <w:t>Kiến nghị và đề xuất</w:t>
      </w:r>
    </w:p>
    <w:p w:rsidR="00FC0375" w:rsidRPr="0039432F" w:rsidRDefault="00FC0375" w:rsidP="004A6D9B">
      <w:pPr>
        <w:tabs>
          <w:tab w:val="left" w:pos="993"/>
        </w:tabs>
        <w:spacing w:before="120" w:after="120"/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9432F">
        <w:rPr>
          <w:color w:val="FF0000"/>
          <w:sz w:val="28"/>
          <w:szCs w:val="28"/>
        </w:rPr>
        <w:t>Bồn chứa cát và dụng cụ xúc cát để chữa cháy xăng dầu cho xưởng thực tập Động lực.</w:t>
      </w:r>
    </w:p>
    <w:p w:rsidR="00FC0375" w:rsidRPr="0039432F" w:rsidRDefault="00FC0375" w:rsidP="004A6D9B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color w:val="FF0000"/>
          <w:sz w:val="28"/>
          <w:szCs w:val="28"/>
        </w:rPr>
      </w:pPr>
      <w:r w:rsidRPr="0039432F">
        <w:rPr>
          <w:color w:val="FF0000"/>
          <w:sz w:val="28"/>
          <w:szCs w:val="28"/>
        </w:rPr>
        <w:t>- Đề nghị nhà trường bổ sung, trang bị đầy đủ cho các xưởng nhằm đảm bảo về PCCC.</w:t>
      </w:r>
    </w:p>
    <w:p w:rsidR="00FC0375" w:rsidRPr="00B43518" w:rsidRDefault="00FC0375" w:rsidP="00330B9F">
      <w:pPr>
        <w:pStyle w:val="ListParagraph"/>
        <w:tabs>
          <w:tab w:val="left" w:pos="993"/>
        </w:tabs>
        <w:spacing w:before="120" w:after="120"/>
        <w:ind w:left="1440"/>
        <w:jc w:val="both"/>
        <w:rPr>
          <w:sz w:val="28"/>
          <w:szCs w:val="28"/>
        </w:rPr>
      </w:pPr>
    </w:p>
    <w:p w:rsidR="00FC0375" w:rsidRPr="00B43518" w:rsidRDefault="00FC0375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0375" w:rsidRDefault="00FC0375" w:rsidP="00330B9F">
      <w:pPr>
        <w:pStyle w:val="ListParagraph"/>
        <w:tabs>
          <w:tab w:val="center" w:pos="7088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Báo cáo</w:t>
      </w:r>
      <w:bookmarkStart w:id="0" w:name="_GoBack"/>
      <w:bookmarkEnd w:id="0"/>
    </w:p>
    <w:p w:rsidR="00FC0375" w:rsidRDefault="00FC0375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FC0375" w:rsidRDefault="00FC0375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FC0375" w:rsidRDefault="00FC0375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FC0375" w:rsidRDefault="00FC0375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FC0375" w:rsidRPr="00D27F38" w:rsidRDefault="00FC0375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Lê Quang Liêm</w:t>
      </w:r>
    </w:p>
    <w:sectPr w:rsidR="00FC0375" w:rsidRPr="00D27F38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375" w:rsidRDefault="00FC0375" w:rsidP="00BB61F5">
      <w:r>
        <w:separator/>
      </w:r>
    </w:p>
  </w:endnote>
  <w:endnote w:type="continuationSeparator" w:id="0">
    <w:p w:rsidR="00FC0375" w:rsidRDefault="00FC0375" w:rsidP="00BB6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375" w:rsidRDefault="00FC0375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0375" w:rsidRDefault="00FC0375" w:rsidP="000E081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375" w:rsidRPr="00857349" w:rsidRDefault="00FC0375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0375" w:rsidRDefault="00FC0375" w:rsidP="000E081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375" w:rsidRDefault="00FC0375" w:rsidP="00BB61F5">
      <w:r>
        <w:separator/>
      </w:r>
    </w:p>
  </w:footnote>
  <w:footnote w:type="continuationSeparator" w:id="0">
    <w:p w:rsidR="00FC0375" w:rsidRDefault="00FC0375" w:rsidP="00BB61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685"/>
    <w:rsid w:val="00004BC4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1708"/>
    <w:rsid w:val="00166FD8"/>
    <w:rsid w:val="00173160"/>
    <w:rsid w:val="001916A4"/>
    <w:rsid w:val="00195799"/>
    <w:rsid w:val="001958B1"/>
    <w:rsid w:val="00195A96"/>
    <w:rsid w:val="00195B29"/>
    <w:rsid w:val="001B6A98"/>
    <w:rsid w:val="001C46C0"/>
    <w:rsid w:val="001C53A8"/>
    <w:rsid w:val="001C567E"/>
    <w:rsid w:val="001D3A99"/>
    <w:rsid w:val="001D5A65"/>
    <w:rsid w:val="00242B8C"/>
    <w:rsid w:val="00265945"/>
    <w:rsid w:val="0026656A"/>
    <w:rsid w:val="00286CEA"/>
    <w:rsid w:val="00295328"/>
    <w:rsid w:val="002A13FD"/>
    <w:rsid w:val="002A76CB"/>
    <w:rsid w:val="002D2230"/>
    <w:rsid w:val="002D7125"/>
    <w:rsid w:val="00307969"/>
    <w:rsid w:val="00330B9F"/>
    <w:rsid w:val="00333815"/>
    <w:rsid w:val="00337A08"/>
    <w:rsid w:val="00350926"/>
    <w:rsid w:val="00365213"/>
    <w:rsid w:val="00380DEE"/>
    <w:rsid w:val="00386371"/>
    <w:rsid w:val="00393CE2"/>
    <w:rsid w:val="0039432F"/>
    <w:rsid w:val="00394FA4"/>
    <w:rsid w:val="003A0327"/>
    <w:rsid w:val="003B4078"/>
    <w:rsid w:val="003C1676"/>
    <w:rsid w:val="003E33F4"/>
    <w:rsid w:val="00441A0F"/>
    <w:rsid w:val="00452392"/>
    <w:rsid w:val="00453111"/>
    <w:rsid w:val="004737C6"/>
    <w:rsid w:val="0048097F"/>
    <w:rsid w:val="00493DFF"/>
    <w:rsid w:val="004A6D9B"/>
    <w:rsid w:val="004C770E"/>
    <w:rsid w:val="004E1098"/>
    <w:rsid w:val="004E4D0B"/>
    <w:rsid w:val="004F1B0B"/>
    <w:rsid w:val="004F2E18"/>
    <w:rsid w:val="004F3BE8"/>
    <w:rsid w:val="00511E7F"/>
    <w:rsid w:val="00516F10"/>
    <w:rsid w:val="005269CD"/>
    <w:rsid w:val="00526B0D"/>
    <w:rsid w:val="0052709E"/>
    <w:rsid w:val="00530E4C"/>
    <w:rsid w:val="00534C08"/>
    <w:rsid w:val="00544CD2"/>
    <w:rsid w:val="00544D43"/>
    <w:rsid w:val="00550BE5"/>
    <w:rsid w:val="00560D33"/>
    <w:rsid w:val="0056302D"/>
    <w:rsid w:val="005646EC"/>
    <w:rsid w:val="00571A4B"/>
    <w:rsid w:val="00582029"/>
    <w:rsid w:val="00586D5F"/>
    <w:rsid w:val="00597D43"/>
    <w:rsid w:val="005B0BCB"/>
    <w:rsid w:val="005D5F3A"/>
    <w:rsid w:val="00605AE2"/>
    <w:rsid w:val="006149A4"/>
    <w:rsid w:val="00630B24"/>
    <w:rsid w:val="006533DC"/>
    <w:rsid w:val="006565D5"/>
    <w:rsid w:val="00667559"/>
    <w:rsid w:val="006C3173"/>
    <w:rsid w:val="006C43D1"/>
    <w:rsid w:val="006F5FDA"/>
    <w:rsid w:val="006F6F0D"/>
    <w:rsid w:val="00730EF4"/>
    <w:rsid w:val="00740A3D"/>
    <w:rsid w:val="007469E0"/>
    <w:rsid w:val="00746D0D"/>
    <w:rsid w:val="007A19F8"/>
    <w:rsid w:val="007A51EE"/>
    <w:rsid w:val="007D52D4"/>
    <w:rsid w:val="007D590C"/>
    <w:rsid w:val="007F03EC"/>
    <w:rsid w:val="0082135E"/>
    <w:rsid w:val="00826EE2"/>
    <w:rsid w:val="008451EB"/>
    <w:rsid w:val="00846DE4"/>
    <w:rsid w:val="00857349"/>
    <w:rsid w:val="008623AF"/>
    <w:rsid w:val="00886996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3BCA"/>
    <w:rsid w:val="00965278"/>
    <w:rsid w:val="009676E1"/>
    <w:rsid w:val="009728E6"/>
    <w:rsid w:val="0097309D"/>
    <w:rsid w:val="0099794F"/>
    <w:rsid w:val="009B1E79"/>
    <w:rsid w:val="009D19D2"/>
    <w:rsid w:val="009D60BC"/>
    <w:rsid w:val="009E6617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C5E52"/>
    <w:rsid w:val="00BF2613"/>
    <w:rsid w:val="00C05DA9"/>
    <w:rsid w:val="00C0657F"/>
    <w:rsid w:val="00C131DE"/>
    <w:rsid w:val="00C202C3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04F1"/>
    <w:rsid w:val="00D27F38"/>
    <w:rsid w:val="00D6719A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93F7B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C0375"/>
    <w:rsid w:val="00FC1FA1"/>
    <w:rsid w:val="00FC27C4"/>
    <w:rsid w:val="00FE0D28"/>
    <w:rsid w:val="00FE114B"/>
    <w:rsid w:val="00FE7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79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3</Pages>
  <Words>544</Words>
  <Characters>3104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subject/>
  <dc:creator>Admin</dc:creator>
  <cp:keywords/>
  <dc:description/>
  <cp:lastModifiedBy>Admin</cp:lastModifiedBy>
  <cp:revision>9</cp:revision>
  <cp:lastPrinted>2016-05-30T06:45:00Z</cp:lastPrinted>
  <dcterms:created xsi:type="dcterms:W3CDTF">2016-05-04T00:53:00Z</dcterms:created>
  <dcterms:modified xsi:type="dcterms:W3CDTF">2016-05-30T06:47:00Z</dcterms:modified>
</cp:coreProperties>
</file>